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8F5" w:rsidRDefault="001608F5" w:rsidP="00C711ED">
      <w:pPr>
        <w:jc w:val="center"/>
        <w:rPr>
          <w:rFonts w:cs="Arial"/>
          <w:b/>
        </w:rPr>
      </w:pPr>
      <w:r w:rsidRPr="00A05FDE">
        <w:rPr>
          <w:rFonts w:cs="Arial"/>
          <w:b/>
        </w:rPr>
        <w:t>Итоги городской олимпиады по информатике для учащихся 7-8 классов</w:t>
      </w:r>
    </w:p>
    <w:p w:rsidR="001608F5" w:rsidRPr="00A05FDE" w:rsidRDefault="001608F5" w:rsidP="00C711ED">
      <w:pPr>
        <w:jc w:val="center"/>
        <w:rPr>
          <w:rFonts w:cs="Arial"/>
          <w:b/>
        </w:rPr>
      </w:pPr>
      <w:r>
        <w:rPr>
          <w:rFonts w:cs="Arial"/>
          <w:b/>
        </w:rPr>
        <w:t>2013-2014 учебный год</w:t>
      </w:r>
    </w:p>
    <w:p w:rsidR="001608F5" w:rsidRPr="00A05FDE" w:rsidRDefault="001608F5" w:rsidP="00C711ED">
      <w:pPr>
        <w:jc w:val="center"/>
        <w:rPr>
          <w:rFonts w:cs="Arial"/>
        </w:rPr>
      </w:pPr>
      <w:r w:rsidRPr="00A05FDE">
        <w:rPr>
          <w:rFonts w:cs="Arial"/>
        </w:rPr>
        <w:t>7 класс</w:t>
      </w:r>
    </w:p>
    <w:tbl>
      <w:tblPr>
        <w:tblW w:w="9385" w:type="dxa"/>
        <w:tblInd w:w="93" w:type="dxa"/>
        <w:tblLook w:val="00A0"/>
      </w:tblPr>
      <w:tblGrid>
        <w:gridCol w:w="1557"/>
        <w:gridCol w:w="1293"/>
        <w:gridCol w:w="1196"/>
        <w:gridCol w:w="640"/>
        <w:gridCol w:w="560"/>
        <w:gridCol w:w="560"/>
        <w:gridCol w:w="560"/>
        <w:gridCol w:w="560"/>
        <w:gridCol w:w="560"/>
        <w:gridCol w:w="560"/>
        <w:gridCol w:w="560"/>
        <w:gridCol w:w="1320"/>
      </w:tblGrid>
      <w:tr w:rsidR="001608F5" w:rsidRPr="006C0BDE" w:rsidTr="00C711ED">
        <w:trPr>
          <w:cantSplit/>
          <w:trHeight w:val="1846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Фамилия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Имя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Школа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Примеры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Диск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Перелив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Замок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Возраст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Распродажа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Тест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ИТОГО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Место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Яцола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Александр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Бриг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 xml:space="preserve">Попова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Анастасия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93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Вейцман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Яна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91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 xml:space="preserve">Ананьев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Никита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Рябкина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Екатерина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Лукьянов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Матвей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Горбоконенко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Лидия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Амангелды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Алишер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Серикова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Сабина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Любомудров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Тимур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Семейбекова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Ризаель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Турусбекова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Малика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Дементьев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Роман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Островерхий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Константин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Бажаков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Руслан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Сюркалова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Наталья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Сейтканов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Алишер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Нурболат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Аружан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кайратулы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дидар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Шежау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Меруерт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Трухина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Анастасия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Турова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Екатерина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Кучерявый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Артём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Бекенова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Аружан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Зырянова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Софья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center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Марат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ұ</w:t>
            </w:r>
            <w:r w:rsidRPr="006C0BDE">
              <w:rPr>
                <w:color w:val="000000"/>
                <w:lang w:eastAsia="ru-RU"/>
              </w:rPr>
              <w:t>лы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Ильяс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Кузема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Кирилл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Злобина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Софья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Ахмадиев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Ба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қ</w:t>
            </w:r>
            <w:r w:rsidRPr="006C0BDE">
              <w:rPr>
                <w:color w:val="000000"/>
                <w:lang w:eastAsia="ru-RU"/>
              </w:rPr>
              <w:t>ытжан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Нурлыбекова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Диана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Меновное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Екимова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Екатерина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Григорьев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Данил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Кубышкина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Дарья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козлова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Сейтенова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Аяна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Беккалиев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Ринат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29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Никоненко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Никита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Борисова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Алина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</w:tbl>
    <w:p w:rsidR="001608F5" w:rsidRPr="00A05FDE" w:rsidRDefault="001608F5" w:rsidP="00C711ED">
      <w:pPr>
        <w:jc w:val="center"/>
        <w:rPr>
          <w:rFonts w:cs="Arial"/>
          <w:b/>
        </w:rPr>
      </w:pPr>
      <w:bookmarkStart w:id="0" w:name="_GoBack"/>
      <w:bookmarkEnd w:id="0"/>
      <w:r w:rsidRPr="00A05FDE">
        <w:rPr>
          <w:rFonts w:cs="Arial"/>
          <w:b/>
        </w:rPr>
        <w:t>8 класс</w:t>
      </w:r>
    </w:p>
    <w:tbl>
      <w:tblPr>
        <w:tblW w:w="9936" w:type="dxa"/>
        <w:tblInd w:w="93" w:type="dxa"/>
        <w:tblLayout w:type="fixed"/>
        <w:tblLook w:val="00A0"/>
      </w:tblPr>
      <w:tblGrid>
        <w:gridCol w:w="1569"/>
        <w:gridCol w:w="1300"/>
        <w:gridCol w:w="1178"/>
        <w:gridCol w:w="653"/>
        <w:gridCol w:w="654"/>
        <w:gridCol w:w="654"/>
        <w:gridCol w:w="654"/>
        <w:gridCol w:w="654"/>
        <w:gridCol w:w="654"/>
        <w:gridCol w:w="654"/>
        <w:gridCol w:w="1312"/>
      </w:tblGrid>
      <w:tr w:rsidR="001608F5" w:rsidRPr="006C0BDE" w:rsidTr="00C711ED">
        <w:trPr>
          <w:trHeight w:val="1807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Фамилия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Имя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Школа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Пример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Каталог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Число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Соревнование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класс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тест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6C0BDE">
              <w:rPr>
                <w:rFonts w:cs="Arial"/>
                <w:lang w:eastAsia="ru-RU"/>
              </w:rPr>
              <w:t>ИТОГО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Место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Белов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Андрей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center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90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4328EE" w:rsidRDefault="001608F5" w:rsidP="00C711ED">
            <w:pPr>
              <w:spacing w:after="0" w:line="240" w:lineRule="auto"/>
              <w:jc w:val="right"/>
              <w:rPr>
                <w:b/>
                <w:color w:val="FF0000"/>
                <w:lang w:eastAsia="ru-RU"/>
              </w:rPr>
            </w:pPr>
            <w:r w:rsidRPr="004328EE">
              <w:rPr>
                <w:b/>
                <w:color w:val="FF0000"/>
                <w:lang w:eastAsia="ru-RU"/>
              </w:rPr>
              <w:t>1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Иавшкин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Алексей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Бриг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Слободчикова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Анастасия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ә</w:t>
            </w:r>
            <w:r w:rsidRPr="006C0BDE">
              <w:rPr>
                <w:color w:val="000000"/>
                <w:lang w:eastAsia="ru-RU"/>
              </w:rPr>
              <w:t>улет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Ерн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ұ</w:t>
            </w:r>
            <w:r w:rsidRPr="006C0BDE">
              <w:rPr>
                <w:color w:val="000000"/>
                <w:lang w:eastAsia="ru-RU"/>
              </w:rPr>
              <w:t>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Бабина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Анастасия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 xml:space="preserve">Старостина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Алёна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Альжанов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Виталий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Козлянский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Александр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Павлова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Яна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Чжан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Антон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 xml:space="preserve">Хаджиев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Дени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Яковец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Анастасия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Прохоров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Артём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Павлов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Костя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Ас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қ</w:t>
            </w:r>
            <w:r w:rsidRPr="006C0BDE">
              <w:rPr>
                <w:color w:val="000000"/>
                <w:lang w:eastAsia="ru-RU"/>
              </w:rPr>
              <w:t>аров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Амирлан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Нуркеш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Мусабек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Сертификат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Фетисов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Павел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Мельтаева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Балжан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токтарбекова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анель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Берік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Еркеб</w:t>
            </w:r>
            <w:r w:rsidRPr="006C0BDE">
              <w:rPr>
                <w:rFonts w:ascii="Arial" w:hAnsi="Arial" w:cs="Arial"/>
                <w:color w:val="000000"/>
                <w:lang w:eastAsia="ru-RU"/>
              </w:rPr>
              <w:t>ұ</w:t>
            </w:r>
            <w:r w:rsidRPr="006C0BDE">
              <w:rPr>
                <w:color w:val="000000"/>
                <w:lang w:eastAsia="ru-RU"/>
              </w:rPr>
              <w:t>лан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Мусаканова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Камила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Меновн.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Лезгиева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Лия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Болатов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Рустем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Веденин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Александр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ЕСЕНБЕКОВА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Айсулу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Алипханова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Жансая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Байтурсын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Назерке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Калиакперов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Тимур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Сорокин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Алексей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12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  <w:tr w:rsidR="001608F5" w:rsidRPr="006C0BDE" w:rsidTr="00C711ED">
        <w:trPr>
          <w:trHeight w:val="30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Савченко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дарья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08F5" w:rsidRPr="006C0BDE" w:rsidRDefault="001608F5" w:rsidP="00C711ED">
            <w:pPr>
              <w:spacing w:after="0" w:line="240" w:lineRule="auto"/>
              <w:rPr>
                <w:color w:val="000000"/>
                <w:lang w:eastAsia="ru-RU"/>
              </w:rPr>
            </w:pPr>
            <w:r w:rsidRPr="006C0BDE">
              <w:rPr>
                <w:color w:val="000000"/>
                <w:lang w:eastAsia="ru-RU"/>
              </w:rPr>
              <w:t> </w:t>
            </w:r>
          </w:p>
        </w:tc>
      </w:tr>
    </w:tbl>
    <w:p w:rsidR="001608F5" w:rsidRPr="00A05FDE" w:rsidRDefault="001608F5" w:rsidP="00C711ED">
      <w:pPr>
        <w:jc w:val="center"/>
        <w:rPr>
          <w:rFonts w:cs="Arial"/>
        </w:rPr>
      </w:pPr>
    </w:p>
    <w:sectPr w:rsidR="001608F5" w:rsidRPr="00A05FDE" w:rsidSect="00C711ED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1ED"/>
    <w:rsid w:val="001608F5"/>
    <w:rsid w:val="002334F9"/>
    <w:rsid w:val="004328EE"/>
    <w:rsid w:val="006C0BDE"/>
    <w:rsid w:val="0097176E"/>
    <w:rsid w:val="00A05FDE"/>
    <w:rsid w:val="00A3645C"/>
    <w:rsid w:val="00BE14C6"/>
    <w:rsid w:val="00C711ED"/>
    <w:rsid w:val="00C95F35"/>
    <w:rsid w:val="00EC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C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7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487</Words>
  <Characters>2778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городской олимпиады по информатике для учащихся 7-8 классов</dc:title>
  <dc:subject/>
  <dc:creator>Админ</dc:creator>
  <cp:keywords/>
  <dc:description/>
  <cp:lastModifiedBy>School</cp:lastModifiedBy>
  <cp:revision>3</cp:revision>
  <dcterms:created xsi:type="dcterms:W3CDTF">2014-04-07T04:15:00Z</dcterms:created>
  <dcterms:modified xsi:type="dcterms:W3CDTF">2014-04-07T04:16:00Z</dcterms:modified>
</cp:coreProperties>
</file>