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223" w:rsidRPr="00F90D65" w:rsidRDefault="00305223" w:rsidP="003C04A1">
      <w:pPr>
        <w:pStyle w:val="NoSpacing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В субботу, 17 ноября, у наших маленьких ребят прошел утренник, посвященный Осени. </w:t>
      </w:r>
    </w:p>
    <w:p w:rsidR="00305223" w:rsidRPr="00F90D65" w:rsidRDefault="00305223" w:rsidP="003C04A1">
      <w:pPr>
        <w:pStyle w:val="NoSpacing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>Классная руководительница и родители решили провести для своих детей Осенний бал, названный «Осенний калейдоскоп». Целью, которого является расширить представления об окружающем мире, развить творческие способности и воображение.</w:t>
      </w:r>
    </w:p>
    <w:p w:rsidR="00305223" w:rsidRPr="00F90D65" w:rsidRDefault="00305223" w:rsidP="003C04A1">
      <w:pPr>
        <w:pStyle w:val="NoSpacing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А ведь детишки, правда, очень талантливы! </w:t>
      </w:r>
    </w:p>
    <w:p w:rsidR="00305223" w:rsidRPr="00F90D65" w:rsidRDefault="00305223" w:rsidP="00C4084A">
      <w:pPr>
        <w:pStyle w:val="NoSpacing"/>
        <w:ind w:left="1620"/>
        <w:rPr>
          <w:rFonts w:ascii="Times New Roman" w:hAnsi="Times New Roman"/>
          <w:i/>
          <w:sz w:val="24"/>
          <w:szCs w:val="24"/>
        </w:rPr>
      </w:pPr>
      <w:r w:rsidRPr="00F90D65">
        <w:rPr>
          <w:rFonts w:ascii="Times New Roman" w:hAnsi="Times New Roman"/>
          <w:i/>
          <w:sz w:val="24"/>
          <w:szCs w:val="24"/>
        </w:rPr>
        <w:t>Янтарная осень начальная,</w:t>
      </w:r>
    </w:p>
    <w:p w:rsidR="00305223" w:rsidRPr="00F90D65" w:rsidRDefault="00305223" w:rsidP="00C4084A">
      <w:pPr>
        <w:pStyle w:val="NoSpacing"/>
        <w:ind w:left="1620"/>
        <w:rPr>
          <w:rFonts w:ascii="Times New Roman" w:hAnsi="Times New Roman"/>
          <w:i/>
          <w:sz w:val="24"/>
          <w:szCs w:val="24"/>
        </w:rPr>
      </w:pPr>
      <w:r w:rsidRPr="00F90D65">
        <w:rPr>
          <w:rFonts w:ascii="Times New Roman" w:hAnsi="Times New Roman"/>
          <w:i/>
          <w:sz w:val="24"/>
          <w:szCs w:val="24"/>
        </w:rPr>
        <w:t>Срывает лист золотой.</w:t>
      </w:r>
    </w:p>
    <w:p w:rsidR="00305223" w:rsidRPr="00F90D65" w:rsidRDefault="00305223" w:rsidP="00C4084A">
      <w:pPr>
        <w:pStyle w:val="NoSpacing"/>
        <w:ind w:left="1620"/>
        <w:rPr>
          <w:rFonts w:ascii="Times New Roman" w:hAnsi="Times New Roman"/>
          <w:i/>
          <w:sz w:val="24"/>
          <w:szCs w:val="24"/>
        </w:rPr>
      </w:pPr>
      <w:r w:rsidRPr="00F90D65">
        <w:rPr>
          <w:rFonts w:ascii="Times New Roman" w:hAnsi="Times New Roman"/>
          <w:i/>
          <w:sz w:val="24"/>
          <w:szCs w:val="24"/>
        </w:rPr>
        <w:t>Картина немного печальная</w:t>
      </w:r>
    </w:p>
    <w:p w:rsidR="00305223" w:rsidRPr="00F90D65" w:rsidRDefault="00305223" w:rsidP="00C4084A">
      <w:pPr>
        <w:pStyle w:val="NoSpacing"/>
        <w:ind w:left="1620"/>
        <w:rPr>
          <w:rFonts w:ascii="Times New Roman" w:hAnsi="Times New Roman"/>
          <w:i/>
          <w:sz w:val="24"/>
          <w:szCs w:val="24"/>
        </w:rPr>
      </w:pPr>
      <w:r w:rsidRPr="00F90D65">
        <w:rPr>
          <w:rFonts w:ascii="Times New Roman" w:hAnsi="Times New Roman"/>
          <w:i/>
          <w:sz w:val="24"/>
          <w:szCs w:val="24"/>
        </w:rPr>
        <w:t>И грусть навевает порой.</w:t>
      </w:r>
    </w:p>
    <w:p w:rsidR="00305223" w:rsidRPr="00F90D65" w:rsidRDefault="00305223" w:rsidP="00C4084A">
      <w:pPr>
        <w:pStyle w:val="NoSpacing"/>
        <w:ind w:left="1620"/>
        <w:rPr>
          <w:rFonts w:ascii="Times New Roman" w:hAnsi="Times New Roman"/>
          <w:i/>
          <w:sz w:val="24"/>
          <w:szCs w:val="24"/>
        </w:rPr>
      </w:pPr>
      <w:r w:rsidRPr="00F90D65">
        <w:rPr>
          <w:rFonts w:ascii="Times New Roman" w:hAnsi="Times New Roman"/>
          <w:i/>
          <w:sz w:val="24"/>
          <w:szCs w:val="24"/>
        </w:rPr>
        <w:t>Темнеют далёкие ели,</w:t>
      </w:r>
    </w:p>
    <w:p w:rsidR="00305223" w:rsidRPr="00F90D65" w:rsidRDefault="00305223" w:rsidP="00C4084A">
      <w:pPr>
        <w:pStyle w:val="NoSpacing"/>
        <w:ind w:left="1620"/>
        <w:rPr>
          <w:rFonts w:ascii="Times New Roman" w:hAnsi="Times New Roman"/>
          <w:i/>
          <w:sz w:val="24"/>
          <w:szCs w:val="24"/>
        </w:rPr>
      </w:pPr>
      <w:r w:rsidRPr="00F90D65">
        <w:rPr>
          <w:rFonts w:ascii="Times New Roman" w:hAnsi="Times New Roman"/>
          <w:i/>
          <w:sz w:val="24"/>
          <w:szCs w:val="24"/>
        </w:rPr>
        <w:t>Холодною стала река…</w:t>
      </w:r>
    </w:p>
    <w:p w:rsidR="00305223" w:rsidRPr="00F90D65" w:rsidRDefault="00305223" w:rsidP="00C4084A">
      <w:pPr>
        <w:pStyle w:val="NoSpacing"/>
        <w:ind w:left="1620"/>
        <w:rPr>
          <w:rFonts w:ascii="Times New Roman" w:hAnsi="Times New Roman"/>
          <w:i/>
          <w:sz w:val="24"/>
          <w:szCs w:val="24"/>
        </w:rPr>
      </w:pPr>
      <w:r w:rsidRPr="00F90D65">
        <w:rPr>
          <w:rFonts w:ascii="Times New Roman" w:hAnsi="Times New Roman"/>
          <w:i/>
          <w:sz w:val="24"/>
          <w:szCs w:val="24"/>
        </w:rPr>
        <w:t>Я помню как птицы галдели –</w:t>
      </w:r>
    </w:p>
    <w:p w:rsidR="00305223" w:rsidRPr="00F90D65" w:rsidRDefault="00305223" w:rsidP="00C4084A">
      <w:pPr>
        <w:pStyle w:val="NoSpacing"/>
        <w:ind w:left="1620"/>
        <w:rPr>
          <w:rFonts w:ascii="Times New Roman" w:hAnsi="Times New Roman"/>
          <w:i/>
          <w:sz w:val="24"/>
          <w:szCs w:val="24"/>
        </w:rPr>
      </w:pPr>
      <w:r w:rsidRPr="00F90D65">
        <w:rPr>
          <w:rFonts w:ascii="Times New Roman" w:hAnsi="Times New Roman"/>
          <w:i/>
          <w:sz w:val="24"/>
          <w:szCs w:val="24"/>
        </w:rPr>
        <w:t>Сейчас уж летят в облаках.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С этого прекрасного выступления </w:t>
      </w:r>
      <w:r w:rsidRPr="00F90D65">
        <w:rPr>
          <w:rFonts w:ascii="Times New Roman" w:hAnsi="Times New Roman"/>
          <w:sz w:val="24"/>
          <w:szCs w:val="24"/>
          <w:lang w:eastAsia="ru-RU"/>
        </w:rPr>
        <w:t>Эжгиреевой Элины</w:t>
      </w:r>
      <w:r w:rsidRPr="00F90D65">
        <w:rPr>
          <w:rFonts w:ascii="Times New Roman" w:hAnsi="Times New Roman"/>
          <w:sz w:val="24"/>
          <w:szCs w:val="24"/>
        </w:rPr>
        <w:t xml:space="preserve"> началось мероприятие.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>После чего вышла сама «Осень» (Короткова Евгения) и с девочкамипоказали, как они умеют танцевать. И делают они это великолепно!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Помимо творчества были и викторины на внимательность и загадки на знание природных явлений. Дети были активны, поднимали руки, когда знали ответ. И этим самым зарабатывали себе призы. Но и это еще не всё. 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Второклассники знают много пословиц про осень, чем порадовали  всех присутствующих на мероприятие. Порадовали они и своими голосами, когда исполняли песни про школу и  золотое время года. 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Мальчики этого класса хорошо рассказывали стихи, играли в игре (игра с картошкой). А как играли-то! С завязанными глазами искали картошку и должны были положить её в корзинку. У кого-то это получалось, а у кого-то нет. Но в любом случае они посмеялись сами и рассмешили весь класс и родителей. </w:t>
      </w:r>
    </w:p>
    <w:p w:rsidR="00305223" w:rsidRPr="00F90D65" w:rsidRDefault="00305223" w:rsidP="003E49EB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Некоторые дети подарили Осени свои подарки. Это были и стихи и танцы. В общем,  Осень осталась довольна! 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>В завершение утренника девочки показали еще один танец, сложный. Ведь танцевали они с зонтиками. И при этом были они пластичные, нарядные, красивые!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ГульмираКабидыновна похвалила ребят за их труд, за те поделки, которые они делают на уроках. И самых лучших учеников наградила грамотами. 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От себя хочу добавить, что все ребята большие молодцы. Ведь даже взрослые порой забывают важные слова, ведь даже взрослые бывают, стеснительны и родители могут забыть в песни слова, но, а вы у нас самые сильные! 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 xml:space="preserve">Большое спасибо  родителям за великолепные наряды, за то что пришли на утренник, посмотрели на своих детей, наверняка с новой стороны. 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r w:rsidRPr="00F90D65">
        <w:rPr>
          <w:rFonts w:ascii="Times New Roman" w:hAnsi="Times New Roman"/>
          <w:sz w:val="24"/>
          <w:szCs w:val="24"/>
        </w:rPr>
        <w:t>Дети – это самое дорогое, что есть в жизни!</w:t>
      </w:r>
    </w:p>
    <w:p w:rsidR="00305223" w:rsidRPr="00F90D65" w:rsidRDefault="00305223" w:rsidP="003C04A1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05223" w:rsidRPr="00F90D65" w:rsidRDefault="00305223" w:rsidP="003C04A1">
      <w:pPr>
        <w:pStyle w:val="NoSpacing"/>
        <w:rPr>
          <w:rFonts w:ascii="Times New Roman" w:hAnsi="Times New Roman"/>
          <w:sz w:val="24"/>
          <w:szCs w:val="24"/>
        </w:rPr>
      </w:pPr>
    </w:p>
    <w:sectPr w:rsidR="00305223" w:rsidRPr="00F90D65" w:rsidSect="001C563B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C95"/>
    <w:rsid w:val="00031B8F"/>
    <w:rsid w:val="00061C54"/>
    <w:rsid w:val="000639FA"/>
    <w:rsid w:val="00077ABD"/>
    <w:rsid w:val="000923F9"/>
    <w:rsid w:val="00100D8A"/>
    <w:rsid w:val="00113A70"/>
    <w:rsid w:val="00125502"/>
    <w:rsid w:val="00162D56"/>
    <w:rsid w:val="001C563B"/>
    <w:rsid w:val="00204F1D"/>
    <w:rsid w:val="002143D4"/>
    <w:rsid w:val="002C6955"/>
    <w:rsid w:val="002F0BE2"/>
    <w:rsid w:val="002F7F50"/>
    <w:rsid w:val="00305223"/>
    <w:rsid w:val="003B5597"/>
    <w:rsid w:val="003B61B5"/>
    <w:rsid w:val="003C04A1"/>
    <w:rsid w:val="003E49EB"/>
    <w:rsid w:val="00423F7A"/>
    <w:rsid w:val="0044659A"/>
    <w:rsid w:val="004B7CE8"/>
    <w:rsid w:val="004C3474"/>
    <w:rsid w:val="004E7380"/>
    <w:rsid w:val="00560445"/>
    <w:rsid w:val="00567B5A"/>
    <w:rsid w:val="005C18A1"/>
    <w:rsid w:val="005E0AA7"/>
    <w:rsid w:val="0060664F"/>
    <w:rsid w:val="00606F1B"/>
    <w:rsid w:val="006C1FE8"/>
    <w:rsid w:val="006C77BE"/>
    <w:rsid w:val="00711374"/>
    <w:rsid w:val="008052E3"/>
    <w:rsid w:val="008320EE"/>
    <w:rsid w:val="0085589F"/>
    <w:rsid w:val="008765F1"/>
    <w:rsid w:val="008B33DA"/>
    <w:rsid w:val="009102B1"/>
    <w:rsid w:val="0091593D"/>
    <w:rsid w:val="0095197E"/>
    <w:rsid w:val="00972130"/>
    <w:rsid w:val="00973BCE"/>
    <w:rsid w:val="00984432"/>
    <w:rsid w:val="009E4AD3"/>
    <w:rsid w:val="00A27FF7"/>
    <w:rsid w:val="00A750A8"/>
    <w:rsid w:val="00B0552C"/>
    <w:rsid w:val="00BC3248"/>
    <w:rsid w:val="00C21C95"/>
    <w:rsid w:val="00C4084A"/>
    <w:rsid w:val="00C444FF"/>
    <w:rsid w:val="00D757F6"/>
    <w:rsid w:val="00E21E69"/>
    <w:rsid w:val="00E37A64"/>
    <w:rsid w:val="00E81517"/>
    <w:rsid w:val="00EE429C"/>
    <w:rsid w:val="00F4331C"/>
    <w:rsid w:val="00F90D65"/>
    <w:rsid w:val="00FA5F82"/>
    <w:rsid w:val="00FF0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9F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F0DBE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03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332</Words>
  <Characters>1898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субботу, 17 ноября, у наших маленьких ребят прошел утренник, посвященный Осени</dc:title>
  <dc:subject/>
  <dc:creator>User</dc:creator>
  <cp:keywords/>
  <dc:description/>
  <cp:lastModifiedBy>School</cp:lastModifiedBy>
  <cp:revision>2</cp:revision>
  <dcterms:created xsi:type="dcterms:W3CDTF">2012-11-21T04:46:00Z</dcterms:created>
  <dcterms:modified xsi:type="dcterms:W3CDTF">2012-11-21T04:46:00Z</dcterms:modified>
</cp:coreProperties>
</file>